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113D5" w14:textId="77777777" w:rsidR="00EE78D6" w:rsidRPr="00EE78D6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5842C099" w14:textId="33A5B647" w:rsidR="00EE78D6" w:rsidRPr="00EE78D6" w:rsidRDefault="00741574" w:rsidP="006E23DC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2D2EB4">
        <w:rPr>
          <w:rFonts w:ascii="Century Gothic" w:hAnsi="Century Gothic"/>
          <w:b/>
          <w:bCs/>
          <w:sz w:val="24"/>
          <w:szCs w:val="24"/>
        </w:rPr>
        <w:t>41690 Master of Marketing</w:t>
      </w:r>
      <w:r w:rsidR="00EE78D6" w:rsidRPr="00765432">
        <w:rPr>
          <w:rFonts w:ascii="Century Gothic" w:hAnsi="Century Gothic"/>
          <w:b/>
          <w:bCs/>
          <w:color w:val="FF0000"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  <w:r w:rsidR="007E0660">
        <w:rPr>
          <w:rFonts w:ascii="Century Gothic" w:hAnsi="Century Gothic"/>
          <w:b/>
          <w:bCs/>
          <w:color w:val="231F20"/>
          <w:sz w:val="24"/>
          <w:szCs w:val="24"/>
        </w:rPr>
        <w:t>– Coursework Only</w:t>
      </w:r>
    </w:p>
    <w:p w14:paraId="13E39D3A" w14:textId="30AF1026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F70DDC">
        <w:rPr>
          <w:bCs/>
          <w:color w:val="231F20"/>
        </w:rPr>
        <w:t>1</w:t>
      </w:r>
    </w:p>
    <w:p w14:paraId="1E138646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6E12FADA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692E6BB6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34E72253" w14:textId="77777777" w:rsidR="00D428B4" w:rsidRDefault="00D428B4">
      <w:pPr>
        <w:pStyle w:val="BodyText"/>
        <w:spacing w:before="11"/>
        <w:rPr>
          <w:sz w:val="16"/>
        </w:rPr>
      </w:pPr>
    </w:p>
    <w:p w14:paraId="5F3718B2" w14:textId="77777777" w:rsidR="00F80C20" w:rsidRDefault="00F80C20" w:rsidP="00F80C20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F80C20" w14:paraId="497D146D" w14:textId="77777777" w:rsidTr="007E0660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7C02A365" w14:textId="79559620" w:rsidR="00D86365" w:rsidRDefault="00F80C20" w:rsidP="006B2446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7E0660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  <w:p w14:paraId="5FBB4A1B" w14:textId="0C1AD24E" w:rsidR="00F80C20" w:rsidRPr="002B7812" w:rsidRDefault="00F80C20" w:rsidP="006B2446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843A16">
              <w:rPr>
                <w:b/>
                <w:color w:val="231F20"/>
                <w:w w:val="105"/>
                <w:sz w:val="14"/>
                <w:szCs w:val="14"/>
              </w:rPr>
              <w:t>6</w:t>
            </w:r>
          </w:p>
          <w:p w14:paraId="2F16DC7B" w14:textId="77777777" w:rsidR="00F80C20" w:rsidRPr="002B7812" w:rsidRDefault="00F80C20" w:rsidP="006B2446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1B151907" w14:textId="77777777" w:rsidR="00F80C20" w:rsidRPr="002B7812" w:rsidRDefault="00F80C20" w:rsidP="006B2446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136DD9D1" w14:textId="5710DDD8" w:rsidR="00F80C20" w:rsidRPr="002F7DC4" w:rsidRDefault="001C1879" w:rsidP="006B2446">
            <w:pPr>
              <w:pStyle w:val="TableParagraph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2F7DC4">
              <w:rPr>
                <w:b/>
                <w:color w:val="000000" w:themeColor="text1"/>
                <w:sz w:val="20"/>
                <w:szCs w:val="20"/>
              </w:rPr>
              <w:t>MKTG5561</w:t>
            </w:r>
          </w:p>
          <w:p w14:paraId="7849EA35" w14:textId="673A10AF" w:rsidR="00F80C20" w:rsidRPr="00D54217" w:rsidRDefault="00E670CE" w:rsidP="006B2446">
            <w:pPr>
              <w:pStyle w:val="TableParagraph"/>
              <w:jc w:val="center"/>
              <w:rPr>
                <w:sz w:val="20"/>
                <w:szCs w:val="20"/>
              </w:rPr>
            </w:pPr>
            <w:r w:rsidRPr="002F7DC4"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16030FCF" w14:textId="77777777" w:rsidR="0052349C" w:rsidRPr="00345446" w:rsidRDefault="0052349C" w:rsidP="0052349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MGMT5504</w:t>
            </w:r>
          </w:p>
          <w:p w14:paraId="27F159C0" w14:textId="0E824454" w:rsidR="00F80C20" w:rsidRPr="00EE78D6" w:rsidRDefault="0052349C" w:rsidP="0052349C">
            <w:pPr>
              <w:pStyle w:val="TableParagraph"/>
              <w:jc w:val="center"/>
              <w:rPr>
                <w:sz w:val="20"/>
                <w:szCs w:val="20"/>
              </w:rPr>
            </w:pPr>
            <w:r w:rsidRPr="00345446">
              <w:rPr>
                <w:sz w:val="20"/>
                <w:szCs w:val="20"/>
              </w:rPr>
              <w:t>Data Analysis and Decision Making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32DBBB74" w14:textId="77777777" w:rsidR="00942153" w:rsidRPr="00345446" w:rsidRDefault="00942153" w:rsidP="0094215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MGMT5507</w:t>
            </w:r>
          </w:p>
          <w:p w14:paraId="18B6FA8A" w14:textId="32B31314" w:rsidR="00F80C20" w:rsidRPr="00EE78D6" w:rsidRDefault="00942153" w:rsidP="00942153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345446">
              <w:rPr>
                <w:iCs/>
                <w:sz w:val="20"/>
                <w:szCs w:val="20"/>
              </w:rPr>
              <w:t>Management &amp; Organisations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48F99C2A" w14:textId="77777777" w:rsidR="0020652F" w:rsidRPr="00345446" w:rsidRDefault="0020652F" w:rsidP="0020652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BUSN5100 or Option</w:t>
            </w:r>
          </w:p>
          <w:p w14:paraId="70BE2422" w14:textId="2AE8C8B5" w:rsidR="00F80C20" w:rsidRPr="00EE78D6" w:rsidRDefault="0020652F" w:rsidP="0020652F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345446">
              <w:rPr>
                <w:sz w:val="21"/>
                <w:szCs w:val="28"/>
              </w:rPr>
              <w:t>Applied Professional Business</w:t>
            </w:r>
            <w:r w:rsidRPr="00345446">
              <w:rPr>
                <w:spacing w:val="-31"/>
                <w:sz w:val="21"/>
                <w:szCs w:val="28"/>
              </w:rPr>
              <w:t xml:space="preserve"> </w:t>
            </w:r>
            <w:r w:rsidRPr="00345446">
              <w:rPr>
                <w:sz w:val="21"/>
                <w:szCs w:val="28"/>
              </w:rPr>
              <w:t>Communications</w:t>
            </w:r>
          </w:p>
        </w:tc>
      </w:tr>
      <w:tr w:rsidR="00D839BA" w14:paraId="7D567EB7" w14:textId="77777777" w:rsidTr="007E0660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5E857EF9" w14:textId="77777777" w:rsidR="00D839BA" w:rsidRPr="002B7812" w:rsidRDefault="00D839BA" w:rsidP="00D839BA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42650D71" w14:textId="77777777" w:rsidR="00D839BA" w:rsidRPr="002B7812" w:rsidRDefault="00D839BA" w:rsidP="00D839BA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CAE8F9" w:themeFill="accent5" w:themeFillTint="33"/>
            <w:vAlign w:val="center"/>
          </w:tcPr>
          <w:p w14:paraId="14809609" w14:textId="77777777" w:rsidR="00D839BA" w:rsidRPr="00345446" w:rsidRDefault="00D839BA" w:rsidP="00D839B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ACCT5432</w:t>
            </w:r>
          </w:p>
          <w:p w14:paraId="52303C03" w14:textId="2408A5F2" w:rsidR="00D839BA" w:rsidRPr="00EE78D6" w:rsidRDefault="00D839BA" w:rsidP="00D839BA">
            <w:pPr>
              <w:pStyle w:val="TableParagraph"/>
              <w:jc w:val="center"/>
              <w:rPr>
                <w:sz w:val="20"/>
                <w:szCs w:val="20"/>
              </w:rPr>
            </w:pPr>
            <w:r w:rsidRPr="00345446"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067DA764" w14:textId="77777777" w:rsidR="00D839BA" w:rsidRPr="00345446" w:rsidRDefault="00D839BA" w:rsidP="00D839B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MKTG5406</w:t>
            </w:r>
          </w:p>
          <w:p w14:paraId="53525348" w14:textId="1D8B4B39" w:rsidR="00D839BA" w:rsidRPr="00EE78D6" w:rsidRDefault="00D839BA" w:rsidP="00D839BA">
            <w:pPr>
              <w:pStyle w:val="TableParagraph"/>
              <w:jc w:val="center"/>
              <w:rPr>
                <w:sz w:val="20"/>
                <w:szCs w:val="20"/>
              </w:rPr>
            </w:pPr>
            <w:r w:rsidRPr="00345446">
              <w:rPr>
                <w:sz w:val="20"/>
                <w:szCs w:val="20"/>
              </w:rPr>
              <w:t>Buyer Behaviour and Decision Making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52F01488" w14:textId="77777777" w:rsidR="00D839BA" w:rsidRPr="00345446" w:rsidRDefault="00D839BA" w:rsidP="00D839B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MGMT5506</w:t>
            </w:r>
          </w:p>
          <w:p w14:paraId="18F03BC1" w14:textId="5F507A39" w:rsidR="00D839BA" w:rsidRPr="008B159E" w:rsidRDefault="00D839BA" w:rsidP="00D839BA">
            <w:pPr>
              <w:pStyle w:val="TableParagraph"/>
              <w:jc w:val="center"/>
              <w:rPr>
                <w:sz w:val="20"/>
                <w:szCs w:val="20"/>
              </w:rPr>
            </w:pPr>
            <w:r w:rsidRPr="00345446">
              <w:rPr>
                <w:sz w:val="20"/>
                <w:szCs w:val="20"/>
              </w:rPr>
              <w:t>Ethics and Sustainability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1DDB3394" w14:textId="1F68B0F7" w:rsidR="00D839BA" w:rsidRPr="008B159E" w:rsidRDefault="0052349C" w:rsidP="00D839BA">
            <w:pPr>
              <w:pStyle w:val="TableParagraph"/>
              <w:jc w:val="center"/>
              <w:rPr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Option</w:t>
            </w:r>
          </w:p>
        </w:tc>
      </w:tr>
      <w:tr w:rsidR="00D839BA" w14:paraId="7C7D38C0" w14:textId="77777777" w:rsidTr="007E0660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0C361676" w14:textId="727C9E59" w:rsidR="00D86365" w:rsidRDefault="00D839BA" w:rsidP="00D839BA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7E0660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  <w:p w14:paraId="7A483D65" w14:textId="0C434837" w:rsidR="00D839BA" w:rsidRPr="002B7812" w:rsidRDefault="00D839BA" w:rsidP="00D839BA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843A16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406842E7" w14:textId="77777777" w:rsidR="00D839BA" w:rsidRPr="002B7812" w:rsidRDefault="00D839BA" w:rsidP="00D839BA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08719BBC" w14:textId="77777777" w:rsidR="0032706B" w:rsidRPr="00345446" w:rsidRDefault="0032706B" w:rsidP="0032706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MKTG5465</w:t>
            </w:r>
          </w:p>
          <w:p w14:paraId="4F9C71AA" w14:textId="09703AFD" w:rsidR="00D839BA" w:rsidRPr="00EE78D6" w:rsidRDefault="0032706B" w:rsidP="0032706B">
            <w:pPr>
              <w:pStyle w:val="TableParagraph"/>
              <w:jc w:val="center"/>
              <w:rPr>
                <w:sz w:val="20"/>
                <w:szCs w:val="20"/>
              </w:rPr>
            </w:pPr>
            <w:r w:rsidRPr="00345446">
              <w:rPr>
                <w:sz w:val="20"/>
                <w:szCs w:val="20"/>
              </w:rPr>
              <w:t>Applied Marketing Research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11A4A80F" w14:textId="77777777" w:rsidR="004839AA" w:rsidRPr="00345446" w:rsidRDefault="004839AA" w:rsidP="004839A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MKTG5408</w:t>
            </w:r>
          </w:p>
          <w:p w14:paraId="7B108351" w14:textId="74CFFE12" w:rsidR="00D839BA" w:rsidRPr="00EE78D6" w:rsidRDefault="004839AA" w:rsidP="004839AA">
            <w:pPr>
              <w:pStyle w:val="TableParagraph"/>
              <w:jc w:val="center"/>
              <w:rPr>
                <w:sz w:val="20"/>
                <w:szCs w:val="20"/>
              </w:rPr>
            </w:pPr>
            <w:r w:rsidRPr="00345446">
              <w:rPr>
                <w:sz w:val="20"/>
                <w:szCs w:val="20"/>
              </w:rPr>
              <w:t>Marketing Analysis and Planning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0E59C6FB" w14:textId="77777777" w:rsidR="0052349C" w:rsidRPr="00345446" w:rsidRDefault="0052349C" w:rsidP="0052349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MKTG5501</w:t>
            </w:r>
          </w:p>
          <w:p w14:paraId="3AEA5276" w14:textId="25333718" w:rsidR="00D839BA" w:rsidRPr="00EE78D6" w:rsidRDefault="0052349C" w:rsidP="0052349C">
            <w:pPr>
              <w:pStyle w:val="TableParagraph"/>
              <w:jc w:val="center"/>
              <w:rPr>
                <w:sz w:val="20"/>
                <w:szCs w:val="20"/>
              </w:rPr>
            </w:pPr>
            <w:r w:rsidRPr="00345446">
              <w:rPr>
                <w:sz w:val="20"/>
                <w:szCs w:val="20"/>
              </w:rPr>
              <w:t>Integrated Marketing Communications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6BDF9C54" w14:textId="7F2181D7" w:rsidR="00D839BA" w:rsidRPr="008B159E" w:rsidRDefault="0061185B" w:rsidP="00D839BA">
            <w:pPr>
              <w:pStyle w:val="TableParagraph"/>
              <w:jc w:val="center"/>
              <w:rPr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Option</w:t>
            </w:r>
          </w:p>
        </w:tc>
      </w:tr>
      <w:tr w:rsidR="00D839BA" w14:paraId="74D08508" w14:textId="77777777" w:rsidTr="007E0660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6AF70FDD" w14:textId="77777777" w:rsidR="00D839BA" w:rsidRPr="00983B47" w:rsidRDefault="00D839BA" w:rsidP="00D839BA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232883B4" w14:textId="77777777" w:rsidR="00D839BA" w:rsidRDefault="00D839BA" w:rsidP="00D839BA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72BE2787" w14:textId="77777777" w:rsidR="00E046E1" w:rsidRPr="00345446" w:rsidRDefault="00E046E1" w:rsidP="00E046E1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MKTG5462</w:t>
            </w:r>
          </w:p>
          <w:p w14:paraId="1EC1D502" w14:textId="03FF67E6" w:rsidR="00D839BA" w:rsidRPr="00EE78D6" w:rsidRDefault="00E046E1" w:rsidP="00E046E1">
            <w:pPr>
              <w:pStyle w:val="TableParagraph"/>
              <w:jc w:val="center"/>
              <w:rPr>
                <w:sz w:val="20"/>
                <w:szCs w:val="20"/>
              </w:rPr>
            </w:pPr>
            <w:r w:rsidRPr="00345446">
              <w:rPr>
                <w:sz w:val="20"/>
                <w:szCs w:val="20"/>
              </w:rPr>
              <w:t>Global Marketing Strategy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CCDE50F" w14:textId="1A89F4E1" w:rsidR="00D839BA" w:rsidRPr="008B159E" w:rsidRDefault="009C7975" w:rsidP="00426418">
            <w:pPr>
              <w:pStyle w:val="TableParagraph"/>
              <w:jc w:val="center"/>
              <w:rPr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Option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146BF3F1" w14:textId="20D3FB6B" w:rsidR="00D839BA" w:rsidRPr="00EE78D6" w:rsidRDefault="0061185B" w:rsidP="00D839B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Option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450F3E29" w14:textId="03D976F0" w:rsidR="00D839BA" w:rsidRPr="00EE78D6" w:rsidRDefault="0061185B" w:rsidP="00D839B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345446">
              <w:rPr>
                <w:b/>
                <w:sz w:val="20"/>
                <w:szCs w:val="20"/>
              </w:rPr>
              <w:t>Option</w:t>
            </w:r>
          </w:p>
        </w:tc>
      </w:tr>
    </w:tbl>
    <w:p w14:paraId="2AA5887F" w14:textId="77777777" w:rsidR="0047701D" w:rsidRDefault="0047701D" w:rsidP="00A163F6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2B724C3A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5AE3099C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r w:rsidR="00F67454">
        <w:rPr>
          <w:b/>
          <w:bCs/>
          <w:sz w:val="20"/>
          <w:szCs w:val="20"/>
        </w:rPr>
        <w:t>individualised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52F49CE2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D336392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5E205777" w14:textId="17D8D77B" w:rsidR="009E53FF" w:rsidRPr="009E53FF" w:rsidRDefault="009E53FF" w:rsidP="009E53FF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2D71FD">
        <w:rPr>
          <w:sz w:val="18"/>
          <w:szCs w:val="18"/>
        </w:rPr>
        <w:t xml:space="preserve">BUSN5100 is required for students who have not completed ATAR English or equivalent </w:t>
      </w:r>
    </w:p>
    <w:p w14:paraId="077F86DF" w14:textId="0EFEC035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4265E0A5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964A20">
        <w:rPr>
          <w:sz w:val="18"/>
          <w:szCs w:val="18"/>
        </w:rPr>
        <w:t>Plan ahead</w:t>
      </w:r>
      <w:proofErr w:type="gramEnd"/>
      <w:r w:rsidRPr="00964A20">
        <w:rPr>
          <w:sz w:val="18"/>
          <w:szCs w:val="18"/>
        </w:rPr>
        <w:t xml:space="preserve">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5967E64B" w14:textId="77777777" w:rsidR="00673483" w:rsidRDefault="00673483" w:rsidP="00673483">
      <w:pPr>
        <w:rPr>
          <w:sz w:val="16"/>
          <w:szCs w:val="16"/>
        </w:rPr>
      </w:pPr>
    </w:p>
    <w:p w14:paraId="01FAA89C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16F858D0" w14:textId="74057D36" w:rsidR="008C6531" w:rsidRPr="008F695F" w:rsidRDefault="00746B89" w:rsidP="008F695F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r w:rsidRPr="00964A20">
        <w:rPr>
          <w:sz w:val="18"/>
          <w:szCs w:val="18"/>
        </w:rPr>
        <w:t>Enroll</w:t>
      </w:r>
      <w:r w:rsidR="0089117F" w:rsidRPr="00964A20">
        <w:rPr>
          <w:sz w:val="18"/>
          <w:szCs w:val="18"/>
        </w:rPr>
        <w:t xml:space="preserve"> on </w:t>
      </w:r>
      <w:hyperlink r:id="rId12" w:history="1">
        <w:r w:rsidR="004F19AF" w:rsidRPr="00964A20">
          <w:rPr>
            <w:rStyle w:val="Hyperlink"/>
            <w:sz w:val="18"/>
            <w:szCs w:val="18"/>
          </w:rPr>
          <w:t>S</w:t>
        </w:r>
        <w:r w:rsidR="0089117F" w:rsidRPr="00964A20">
          <w:rPr>
            <w:rStyle w:val="Hyperlink"/>
            <w:sz w:val="18"/>
            <w:szCs w:val="18"/>
          </w:rPr>
          <w:t>tudent</w:t>
        </w:r>
        <w:r w:rsidR="004F19AF" w:rsidRPr="00964A20">
          <w:rPr>
            <w:rStyle w:val="Hyperlink"/>
            <w:sz w:val="18"/>
            <w:szCs w:val="18"/>
          </w:rPr>
          <w:t xml:space="preserve"> </w:t>
        </w:r>
        <w:r w:rsidR="0089117F" w:rsidRPr="00964A20">
          <w:rPr>
            <w:rStyle w:val="Hyperlink"/>
            <w:sz w:val="18"/>
            <w:szCs w:val="18"/>
          </w:rPr>
          <w:t>Connect</w:t>
        </w:r>
      </w:hyperlink>
      <w:r w:rsidR="0089117F" w:rsidRPr="00964A20">
        <w:rPr>
          <w:sz w:val="18"/>
          <w:szCs w:val="18"/>
        </w:rPr>
        <w:t xml:space="preserve"> and plan your timetable on the </w:t>
      </w:r>
      <w:hyperlink r:id="rId13" w:history="1">
        <w:r w:rsidR="0089117F" w:rsidRPr="00964A20">
          <w:rPr>
            <w:rStyle w:val="Hyperlink"/>
            <w:sz w:val="18"/>
            <w:szCs w:val="18"/>
          </w:rPr>
          <w:t>Class Allocation System (CAS)</w:t>
        </w:r>
      </w:hyperlink>
    </w:p>
    <w:sectPr w:rsidR="008C6531" w:rsidRPr="008F695F" w:rsidSect="008C6531">
      <w:headerReference w:type="default" r:id="rId14"/>
      <w:footerReference w:type="default" r:id="rId15"/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8770A" w14:textId="77777777" w:rsidR="00B65B9E" w:rsidRDefault="00B65B9E">
      <w:r>
        <w:separator/>
      </w:r>
    </w:p>
  </w:endnote>
  <w:endnote w:type="continuationSeparator" w:id="0">
    <w:p w14:paraId="6541223F" w14:textId="77777777" w:rsidR="00B65B9E" w:rsidRDefault="00B65B9E">
      <w:r>
        <w:continuationSeparator/>
      </w:r>
    </w:p>
  </w:endnote>
  <w:endnote w:type="continuationNotice" w:id="1">
    <w:p w14:paraId="3B0FE4F8" w14:textId="77777777" w:rsidR="00B65B9E" w:rsidRDefault="00B65B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DFC52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4015DFF5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223D91BF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1730E" w14:textId="77777777" w:rsidR="00B65B9E" w:rsidRDefault="00B65B9E">
      <w:r>
        <w:separator/>
      </w:r>
    </w:p>
  </w:footnote>
  <w:footnote w:type="continuationSeparator" w:id="0">
    <w:p w14:paraId="5CADB57D" w14:textId="77777777" w:rsidR="00B65B9E" w:rsidRDefault="00B65B9E">
      <w:r>
        <w:continuationSeparator/>
      </w:r>
    </w:p>
  </w:footnote>
  <w:footnote w:type="continuationNotice" w:id="1">
    <w:p w14:paraId="354134F2" w14:textId="77777777" w:rsidR="00B65B9E" w:rsidRDefault="00B65B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6E56F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3B911924" wp14:editId="487E5BB6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E3567E8" w14:textId="109EE514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7E0660"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7 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>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9119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E3567E8" w14:textId="109EE514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7E0660">
                      <w:rPr>
                        <w:b/>
                        <w:bCs/>
                        <w:color w:val="27348B" w:themeColor="text2"/>
                      </w:rPr>
                      <w:t xml:space="preserve">7 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>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2912298" wp14:editId="04E8F405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481E74" id="Group 54" o:spid="_x0000_s1026" style="position:absolute;margin-left:633.05pt;margin-top:-3.8pt;width:144.8pt;height:49.95pt;z-index:-251658240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r:id="rId11" o:title=""/>
              </v:shape>
              <v:group id="Group 56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r:id="rId15" o:title=""/>
                </v:shape>
              </v:group>
              <v:shape id="Picture 67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r:id="rId16" o:title=""/>
              </v:shape>
              <v:shape id="Picture 68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r:id="rId17" o:title=""/>
              </v:shape>
              <v:group id="Group 69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r:id="rId20" o:title=""/>
                </v:shape>
              </v:group>
              <v:shape id="Freeform: Shape 82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7E60C46" wp14:editId="4F71DCEE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573E93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7087E65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E60C46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4D573E93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7087E65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7BF2"/>
    <w:rsid w:val="000600A2"/>
    <w:rsid w:val="000620AA"/>
    <w:rsid w:val="00064F9C"/>
    <w:rsid w:val="000713F7"/>
    <w:rsid w:val="000841D3"/>
    <w:rsid w:val="00091CFF"/>
    <w:rsid w:val="00095393"/>
    <w:rsid w:val="00095E51"/>
    <w:rsid w:val="00096D3A"/>
    <w:rsid w:val="000A269E"/>
    <w:rsid w:val="000A26BA"/>
    <w:rsid w:val="000A5D4F"/>
    <w:rsid w:val="000A5EA4"/>
    <w:rsid w:val="000A67B4"/>
    <w:rsid w:val="000A7504"/>
    <w:rsid w:val="000A7FF9"/>
    <w:rsid w:val="000B2DC6"/>
    <w:rsid w:val="000B3BF2"/>
    <w:rsid w:val="000B7D6D"/>
    <w:rsid w:val="000C09DA"/>
    <w:rsid w:val="000C0B2B"/>
    <w:rsid w:val="000C0FCC"/>
    <w:rsid w:val="000C1B60"/>
    <w:rsid w:val="000C23C9"/>
    <w:rsid w:val="000C2610"/>
    <w:rsid w:val="000C27B2"/>
    <w:rsid w:val="000C3BE8"/>
    <w:rsid w:val="000C4CF3"/>
    <w:rsid w:val="000D2CD8"/>
    <w:rsid w:val="000D419E"/>
    <w:rsid w:val="000D4AAE"/>
    <w:rsid w:val="000D7C75"/>
    <w:rsid w:val="000E0825"/>
    <w:rsid w:val="000E1159"/>
    <w:rsid w:val="000E3A3E"/>
    <w:rsid w:val="000F0F5B"/>
    <w:rsid w:val="000F5B67"/>
    <w:rsid w:val="000F5E12"/>
    <w:rsid w:val="000F70FF"/>
    <w:rsid w:val="00102C81"/>
    <w:rsid w:val="00106AA7"/>
    <w:rsid w:val="00106EAE"/>
    <w:rsid w:val="001100B5"/>
    <w:rsid w:val="00116E36"/>
    <w:rsid w:val="0012084E"/>
    <w:rsid w:val="0012108E"/>
    <w:rsid w:val="001221B4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DD3"/>
    <w:rsid w:val="00171D01"/>
    <w:rsid w:val="00172A79"/>
    <w:rsid w:val="0017474B"/>
    <w:rsid w:val="00176178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B4"/>
    <w:rsid w:val="001C09D8"/>
    <w:rsid w:val="001C1879"/>
    <w:rsid w:val="001C1880"/>
    <w:rsid w:val="001D6092"/>
    <w:rsid w:val="001D69EB"/>
    <w:rsid w:val="001D79FC"/>
    <w:rsid w:val="001F031C"/>
    <w:rsid w:val="001F5367"/>
    <w:rsid w:val="001F717F"/>
    <w:rsid w:val="002001A3"/>
    <w:rsid w:val="00201615"/>
    <w:rsid w:val="00204FBD"/>
    <w:rsid w:val="0020652F"/>
    <w:rsid w:val="00210213"/>
    <w:rsid w:val="002109DE"/>
    <w:rsid w:val="00211BA9"/>
    <w:rsid w:val="002127F7"/>
    <w:rsid w:val="0021332E"/>
    <w:rsid w:val="0021660D"/>
    <w:rsid w:val="002209DB"/>
    <w:rsid w:val="00223820"/>
    <w:rsid w:val="002239CF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5F9F"/>
    <w:rsid w:val="00246469"/>
    <w:rsid w:val="002509DE"/>
    <w:rsid w:val="00250D1B"/>
    <w:rsid w:val="00255200"/>
    <w:rsid w:val="00255C1C"/>
    <w:rsid w:val="00256625"/>
    <w:rsid w:val="00260A99"/>
    <w:rsid w:val="00261BC0"/>
    <w:rsid w:val="00262E52"/>
    <w:rsid w:val="00266071"/>
    <w:rsid w:val="002666A1"/>
    <w:rsid w:val="0026690F"/>
    <w:rsid w:val="00273CC5"/>
    <w:rsid w:val="002741C8"/>
    <w:rsid w:val="002841E6"/>
    <w:rsid w:val="00284E2F"/>
    <w:rsid w:val="00292E61"/>
    <w:rsid w:val="00294DBE"/>
    <w:rsid w:val="00296001"/>
    <w:rsid w:val="002A13C0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E2E58"/>
    <w:rsid w:val="002E758A"/>
    <w:rsid w:val="002E7BB4"/>
    <w:rsid w:val="002F0F59"/>
    <w:rsid w:val="002F565B"/>
    <w:rsid w:val="002F6AB4"/>
    <w:rsid w:val="002F7DC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06B"/>
    <w:rsid w:val="0032778E"/>
    <w:rsid w:val="00332B47"/>
    <w:rsid w:val="003336A2"/>
    <w:rsid w:val="00334FA3"/>
    <w:rsid w:val="00344A6E"/>
    <w:rsid w:val="003457B6"/>
    <w:rsid w:val="00346DA1"/>
    <w:rsid w:val="003470D5"/>
    <w:rsid w:val="00351C28"/>
    <w:rsid w:val="00351DD7"/>
    <w:rsid w:val="0035210C"/>
    <w:rsid w:val="0035446D"/>
    <w:rsid w:val="00355BEF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2818"/>
    <w:rsid w:val="003C4EC2"/>
    <w:rsid w:val="003C5075"/>
    <w:rsid w:val="003C5DEE"/>
    <w:rsid w:val="003D06F8"/>
    <w:rsid w:val="003D4FA0"/>
    <w:rsid w:val="003D6CFB"/>
    <w:rsid w:val="003E69C0"/>
    <w:rsid w:val="003E7829"/>
    <w:rsid w:val="003F0B5D"/>
    <w:rsid w:val="003F5635"/>
    <w:rsid w:val="004013F2"/>
    <w:rsid w:val="00402088"/>
    <w:rsid w:val="004038A4"/>
    <w:rsid w:val="00406A1D"/>
    <w:rsid w:val="004103BF"/>
    <w:rsid w:val="004118FE"/>
    <w:rsid w:val="00415C17"/>
    <w:rsid w:val="004165BE"/>
    <w:rsid w:val="00421CEF"/>
    <w:rsid w:val="0042438E"/>
    <w:rsid w:val="0042600D"/>
    <w:rsid w:val="00426418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3BE6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839A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8AA"/>
    <w:rsid w:val="004D2DBB"/>
    <w:rsid w:val="004D30DF"/>
    <w:rsid w:val="004D32EA"/>
    <w:rsid w:val="004D51C3"/>
    <w:rsid w:val="004D542F"/>
    <w:rsid w:val="004E0C19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349C"/>
    <w:rsid w:val="00525D39"/>
    <w:rsid w:val="00525FFC"/>
    <w:rsid w:val="00526919"/>
    <w:rsid w:val="005275E1"/>
    <w:rsid w:val="00530C03"/>
    <w:rsid w:val="0053599E"/>
    <w:rsid w:val="00536206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B94"/>
    <w:rsid w:val="00591414"/>
    <w:rsid w:val="005A0260"/>
    <w:rsid w:val="005A209A"/>
    <w:rsid w:val="005A40E6"/>
    <w:rsid w:val="005A60DA"/>
    <w:rsid w:val="005A7204"/>
    <w:rsid w:val="005B385A"/>
    <w:rsid w:val="005B3EEF"/>
    <w:rsid w:val="005C0C69"/>
    <w:rsid w:val="005C3457"/>
    <w:rsid w:val="005C3F57"/>
    <w:rsid w:val="005C6840"/>
    <w:rsid w:val="005D207E"/>
    <w:rsid w:val="005D4B55"/>
    <w:rsid w:val="005D5BCA"/>
    <w:rsid w:val="005D6B59"/>
    <w:rsid w:val="005E3092"/>
    <w:rsid w:val="005E4417"/>
    <w:rsid w:val="005E534F"/>
    <w:rsid w:val="005E53F7"/>
    <w:rsid w:val="005E78B6"/>
    <w:rsid w:val="005E7EBD"/>
    <w:rsid w:val="005F0704"/>
    <w:rsid w:val="005F4E6A"/>
    <w:rsid w:val="005F56A2"/>
    <w:rsid w:val="005F7211"/>
    <w:rsid w:val="00602400"/>
    <w:rsid w:val="00606259"/>
    <w:rsid w:val="0061185B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D7D"/>
    <w:rsid w:val="00641FD2"/>
    <w:rsid w:val="00647D19"/>
    <w:rsid w:val="0065083F"/>
    <w:rsid w:val="0065156E"/>
    <w:rsid w:val="006546C6"/>
    <w:rsid w:val="006578CB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76E77"/>
    <w:rsid w:val="00681462"/>
    <w:rsid w:val="0068404D"/>
    <w:rsid w:val="006851CE"/>
    <w:rsid w:val="006854CD"/>
    <w:rsid w:val="00687D1A"/>
    <w:rsid w:val="00693F5F"/>
    <w:rsid w:val="00693FEA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0C3"/>
    <w:rsid w:val="006D0751"/>
    <w:rsid w:val="006D09EE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1574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70007"/>
    <w:rsid w:val="007715C5"/>
    <w:rsid w:val="00774AC8"/>
    <w:rsid w:val="007816F4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C7141"/>
    <w:rsid w:val="007D3131"/>
    <w:rsid w:val="007D35F7"/>
    <w:rsid w:val="007D473D"/>
    <w:rsid w:val="007D7207"/>
    <w:rsid w:val="007E0660"/>
    <w:rsid w:val="007E4A15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3A16"/>
    <w:rsid w:val="00844C43"/>
    <w:rsid w:val="0085098A"/>
    <w:rsid w:val="00850998"/>
    <w:rsid w:val="008530A7"/>
    <w:rsid w:val="00861BD1"/>
    <w:rsid w:val="00865C64"/>
    <w:rsid w:val="00866A8E"/>
    <w:rsid w:val="00866C43"/>
    <w:rsid w:val="00871AB4"/>
    <w:rsid w:val="00872F37"/>
    <w:rsid w:val="00873358"/>
    <w:rsid w:val="0087655C"/>
    <w:rsid w:val="008813B9"/>
    <w:rsid w:val="00881DD1"/>
    <w:rsid w:val="00883CD4"/>
    <w:rsid w:val="00885067"/>
    <w:rsid w:val="00886B6D"/>
    <w:rsid w:val="0089117F"/>
    <w:rsid w:val="0089629B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1190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8F695F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370FB"/>
    <w:rsid w:val="00937C41"/>
    <w:rsid w:val="00942035"/>
    <w:rsid w:val="00942153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6D20"/>
    <w:rsid w:val="00966ECC"/>
    <w:rsid w:val="009673F5"/>
    <w:rsid w:val="00971466"/>
    <w:rsid w:val="00971D93"/>
    <w:rsid w:val="00974BAB"/>
    <w:rsid w:val="00981A74"/>
    <w:rsid w:val="009837B1"/>
    <w:rsid w:val="00983B47"/>
    <w:rsid w:val="00983CD4"/>
    <w:rsid w:val="0099110F"/>
    <w:rsid w:val="00993051"/>
    <w:rsid w:val="00995079"/>
    <w:rsid w:val="00997FC6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C4ED8"/>
    <w:rsid w:val="009C7975"/>
    <w:rsid w:val="009D1394"/>
    <w:rsid w:val="009E115F"/>
    <w:rsid w:val="009E53F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58D8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D38"/>
    <w:rsid w:val="00A43E59"/>
    <w:rsid w:val="00A53A9A"/>
    <w:rsid w:val="00A5551A"/>
    <w:rsid w:val="00A57AFD"/>
    <w:rsid w:val="00A57D44"/>
    <w:rsid w:val="00A62D93"/>
    <w:rsid w:val="00A647A2"/>
    <w:rsid w:val="00A70E87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58A2"/>
    <w:rsid w:val="00AC1987"/>
    <w:rsid w:val="00AC1F62"/>
    <w:rsid w:val="00AC5512"/>
    <w:rsid w:val="00AC66B6"/>
    <w:rsid w:val="00AD05D1"/>
    <w:rsid w:val="00AE55F5"/>
    <w:rsid w:val="00AF24F4"/>
    <w:rsid w:val="00AF4E3A"/>
    <w:rsid w:val="00AF71B7"/>
    <w:rsid w:val="00B00FE6"/>
    <w:rsid w:val="00B109AF"/>
    <w:rsid w:val="00B130F5"/>
    <w:rsid w:val="00B13D3F"/>
    <w:rsid w:val="00B15F12"/>
    <w:rsid w:val="00B20231"/>
    <w:rsid w:val="00B20975"/>
    <w:rsid w:val="00B21118"/>
    <w:rsid w:val="00B236B4"/>
    <w:rsid w:val="00B252E4"/>
    <w:rsid w:val="00B31BF6"/>
    <w:rsid w:val="00B331A9"/>
    <w:rsid w:val="00B34C11"/>
    <w:rsid w:val="00B36A2E"/>
    <w:rsid w:val="00B36CD9"/>
    <w:rsid w:val="00B410B9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5B9E"/>
    <w:rsid w:val="00B67C75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974B0"/>
    <w:rsid w:val="00BA2051"/>
    <w:rsid w:val="00BA47C5"/>
    <w:rsid w:val="00BA4E7E"/>
    <w:rsid w:val="00BA623B"/>
    <w:rsid w:val="00BB0C77"/>
    <w:rsid w:val="00BB0D5E"/>
    <w:rsid w:val="00BB17A9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F5"/>
    <w:rsid w:val="00C27A81"/>
    <w:rsid w:val="00C30002"/>
    <w:rsid w:val="00C30973"/>
    <w:rsid w:val="00C314CF"/>
    <w:rsid w:val="00C32912"/>
    <w:rsid w:val="00C35451"/>
    <w:rsid w:val="00C40055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51E3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17BB"/>
    <w:rsid w:val="00D631B7"/>
    <w:rsid w:val="00D63A75"/>
    <w:rsid w:val="00D63DEC"/>
    <w:rsid w:val="00D63FFC"/>
    <w:rsid w:val="00D642C4"/>
    <w:rsid w:val="00D7045A"/>
    <w:rsid w:val="00D70DAE"/>
    <w:rsid w:val="00D71741"/>
    <w:rsid w:val="00D72291"/>
    <w:rsid w:val="00D808EE"/>
    <w:rsid w:val="00D829A8"/>
    <w:rsid w:val="00D839BA"/>
    <w:rsid w:val="00D86365"/>
    <w:rsid w:val="00D870D2"/>
    <w:rsid w:val="00D87DCB"/>
    <w:rsid w:val="00D87F17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3BEB"/>
    <w:rsid w:val="00DC3FC3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46E1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3DCF"/>
    <w:rsid w:val="00E35139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1B3"/>
    <w:rsid w:val="00E657D1"/>
    <w:rsid w:val="00E670CE"/>
    <w:rsid w:val="00E705F3"/>
    <w:rsid w:val="00E722C3"/>
    <w:rsid w:val="00E732CD"/>
    <w:rsid w:val="00E7374A"/>
    <w:rsid w:val="00E74684"/>
    <w:rsid w:val="00E760D2"/>
    <w:rsid w:val="00E774CA"/>
    <w:rsid w:val="00E80297"/>
    <w:rsid w:val="00E81A4F"/>
    <w:rsid w:val="00E82857"/>
    <w:rsid w:val="00E861D1"/>
    <w:rsid w:val="00E86454"/>
    <w:rsid w:val="00E935C3"/>
    <w:rsid w:val="00EA2404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3E4E"/>
    <w:rsid w:val="00EE71F5"/>
    <w:rsid w:val="00EE78D6"/>
    <w:rsid w:val="00EF3C66"/>
    <w:rsid w:val="00EF4563"/>
    <w:rsid w:val="00EF60C6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7454"/>
    <w:rsid w:val="00F67841"/>
    <w:rsid w:val="00F70DDC"/>
    <w:rsid w:val="00F71CC9"/>
    <w:rsid w:val="00F7220B"/>
    <w:rsid w:val="00F723B4"/>
    <w:rsid w:val="00F724D5"/>
    <w:rsid w:val="00F72A06"/>
    <w:rsid w:val="00F74D9D"/>
    <w:rsid w:val="00F7788E"/>
    <w:rsid w:val="00F80937"/>
    <w:rsid w:val="00F80C20"/>
    <w:rsid w:val="00F80F68"/>
    <w:rsid w:val="00F821AE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38E5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9D5"/>
    <w:rsid w:val="00FF4BBB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9E7F56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3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FEB1E8-C3B7-4B7A-9D00-22610D109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0</TotalTime>
  <Pages>1</Pages>
  <Words>229</Words>
  <Characters>1427</Characters>
  <Application>Microsoft Office Word</Application>
  <DocSecurity>0</DocSecurity>
  <Lines>59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Links>
    <vt:vector size="42" baseType="variant">
      <vt:variant>
        <vt:i4>1441857</vt:i4>
      </vt:variant>
      <vt:variant>
        <vt:i4>18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1114239</vt:i4>
      </vt:variant>
      <vt:variant>
        <vt:i4>15</vt:i4>
      </vt:variant>
      <vt:variant>
        <vt:i4>0</vt:i4>
      </vt:variant>
      <vt:variant>
        <vt:i4>5</vt:i4>
      </vt:variant>
      <vt:variant>
        <vt:lpwstr>C:\Users\00112810\UWA\Desktop\Sophie Study Plans\Examples from other schools\student.uwa.edu.au\course\studentconnect</vt:lpwstr>
      </vt:variant>
      <vt:variant>
        <vt:lpwstr/>
      </vt:variant>
      <vt:variant>
        <vt:i4>5767261</vt:i4>
      </vt:variant>
      <vt:variant>
        <vt:i4>12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  <vt:variant>
        <vt:i4>1441857</vt:i4>
      </vt:variant>
      <vt:variant>
        <vt:i4>9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1966160</vt:i4>
      </vt:variant>
      <vt:variant>
        <vt:i4>6</vt:i4>
      </vt:variant>
      <vt:variant>
        <vt:i4>0</vt:i4>
      </vt:variant>
      <vt:variant>
        <vt:i4>5</vt:i4>
      </vt:variant>
      <vt:variant>
        <vt:lpwstr>student.uwa.edu.au/course/studentconnect</vt:lpwstr>
      </vt:variant>
      <vt:variant>
        <vt:lpwstr/>
      </vt:variant>
      <vt:variant>
        <vt:i4>720981</vt:i4>
      </vt:variant>
      <vt:variant>
        <vt:i4>3</vt:i4>
      </vt:variant>
      <vt:variant>
        <vt:i4>0</vt:i4>
      </vt:variant>
      <vt:variant>
        <vt:i4>5</vt:i4>
      </vt:variant>
      <vt:variant>
        <vt:lpwstr>https://handbooks.uwa.edu.au/coursedetails?code=41670</vt:lpwstr>
      </vt:variant>
      <vt:variant>
        <vt:lpwstr/>
      </vt:variant>
      <vt:variant>
        <vt:i4>5767261</vt:i4>
      </vt:variant>
      <vt:variant>
        <vt:i4>0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2</cp:revision>
  <cp:lastPrinted>2020-11-18T23:36:00Z</cp:lastPrinted>
  <dcterms:created xsi:type="dcterms:W3CDTF">2026-10-15T06:16:00Z</dcterms:created>
  <dcterms:modified xsi:type="dcterms:W3CDTF">2026-10-15T06:16:00Z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</Properties>
</file>